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9EE83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B756F9">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0A1E351" w:rsidR="00AB4253" w:rsidRDefault="00B756F9" w:rsidP="006F0373">
      <w:pPr>
        <w:spacing w:after="0"/>
        <w:jc w:val="both"/>
        <w:rPr>
          <w:noProof/>
        </w:rPr>
      </w:pPr>
      <w:r w:rsidRPr="00B756F9">
        <w:rPr>
          <w:noProof/>
        </w:rPr>
        <w:drawing>
          <wp:inline distT="0" distB="0" distL="0" distR="0" wp14:anchorId="5D9A5C83" wp14:editId="617AF663">
            <wp:extent cx="5534797" cy="2162477"/>
            <wp:effectExtent l="0" t="0" r="0" b="9525"/>
            <wp:docPr id="12407488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48860"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FDA08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B756F9">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756F9">
        <w:rPr>
          <w:rFonts w:ascii="Garamond" w:eastAsia="Times New Roman" w:hAnsi="Garamond"/>
          <w:b/>
          <w:bCs/>
          <w:lang w:eastAsia="sl-SI"/>
        </w:rPr>
        <w:t>VITAMIN B1 V KOMBINACIJI Z VITAMINOM B6 ALI B12 ALI OBEM</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756F9">
        <w:rPr>
          <w:rFonts w:ascii="Garamond" w:eastAsia="Times New Roman" w:hAnsi="Garamond"/>
          <w:b/>
          <w:bCs/>
          <w:lang w:eastAsia="sl-SI"/>
        </w:rPr>
        <w:t>A11DB</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1341" w14:textId="77777777" w:rsidR="00EC3F9D" w:rsidRDefault="00EC3F9D" w:rsidP="00E5569B">
      <w:pPr>
        <w:spacing w:after="0"/>
      </w:pPr>
      <w:r>
        <w:separator/>
      </w:r>
    </w:p>
  </w:endnote>
  <w:endnote w:type="continuationSeparator" w:id="0">
    <w:p w14:paraId="1A1E3F5C" w14:textId="77777777" w:rsidR="00EC3F9D" w:rsidRDefault="00EC3F9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62DB1" w14:textId="77777777" w:rsidR="00EC3F9D" w:rsidRDefault="00EC3F9D" w:rsidP="00E5569B">
      <w:pPr>
        <w:spacing w:after="0"/>
      </w:pPr>
      <w:r>
        <w:separator/>
      </w:r>
    </w:p>
  </w:footnote>
  <w:footnote w:type="continuationSeparator" w:id="0">
    <w:p w14:paraId="2F125B33" w14:textId="77777777" w:rsidR="00EC3F9D" w:rsidRDefault="00EC3F9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3F9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6BF"/>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1431</Words>
  <Characters>8161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2026-01-19T14:35:00Z</cp:lastPrinted>
  <dcterms:created xsi:type="dcterms:W3CDTF">2026-01-19T14:38:00Z</dcterms:created>
  <dcterms:modified xsi:type="dcterms:W3CDTF">2026-01-19T14:38:00Z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